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4A" w:rsidRPr="00171867" w:rsidRDefault="00861C4A" w:rsidP="009F11D1">
      <w:pPr>
        <w:pStyle w:val="Title"/>
        <w:rPr>
          <w:rFonts w:ascii="Ecofont Vera Sans" w:hAnsi="Ecofont Vera Sans"/>
          <w:szCs w:val="24"/>
        </w:rPr>
      </w:pPr>
      <w:bookmarkStart w:id="0" w:name="_GoBack"/>
      <w:bookmarkEnd w:id="0"/>
      <w:r w:rsidRPr="00171867">
        <w:rPr>
          <w:rFonts w:ascii="Ecofont Vera Sans" w:hAnsi="Ecofont Vera Sans"/>
          <w:szCs w:val="24"/>
        </w:rPr>
        <w:t xml:space="preserve">PORTARIA Nº </w:t>
      </w:r>
      <w:r>
        <w:rPr>
          <w:rFonts w:ascii="Ecofont Vera Sans" w:hAnsi="Ecofont Vera Sans"/>
          <w:szCs w:val="24"/>
        </w:rPr>
        <w:t xml:space="preserve">127, </w:t>
      </w:r>
      <w:r w:rsidRPr="00171867">
        <w:rPr>
          <w:rFonts w:ascii="Ecofont Vera Sans" w:hAnsi="Ecofont Vera Sans"/>
          <w:szCs w:val="24"/>
        </w:rPr>
        <w:t xml:space="preserve">DE </w:t>
      </w:r>
      <w:r>
        <w:rPr>
          <w:rFonts w:ascii="Ecofont Vera Sans" w:hAnsi="Ecofont Vera Sans"/>
          <w:szCs w:val="24"/>
        </w:rPr>
        <w:t>14</w:t>
      </w:r>
      <w:r w:rsidRPr="00171867">
        <w:rPr>
          <w:rFonts w:ascii="Ecofont Vera Sans" w:hAnsi="Ecofont Vera Sans"/>
          <w:szCs w:val="24"/>
        </w:rPr>
        <w:t xml:space="preserve"> </w:t>
      </w:r>
      <w:r>
        <w:rPr>
          <w:rFonts w:ascii="Ecofont Vera Sans" w:hAnsi="Ecofont Vera Sans"/>
          <w:szCs w:val="24"/>
        </w:rPr>
        <w:t>DE FEVEREIRO</w:t>
      </w:r>
      <w:r w:rsidRPr="00171867">
        <w:rPr>
          <w:rFonts w:ascii="Ecofont Vera Sans" w:hAnsi="Ecofont Vera Sans"/>
          <w:szCs w:val="24"/>
        </w:rPr>
        <w:t xml:space="preserve"> DE 201</w:t>
      </w:r>
      <w:r>
        <w:rPr>
          <w:rFonts w:ascii="Ecofont Vera Sans" w:hAnsi="Ecofont Vera Sans"/>
          <w:szCs w:val="24"/>
        </w:rPr>
        <w:t>9</w:t>
      </w:r>
      <w:r w:rsidRPr="00171867">
        <w:rPr>
          <w:rFonts w:ascii="Ecofont Vera Sans" w:hAnsi="Ecofont Vera Sans"/>
          <w:szCs w:val="24"/>
        </w:rPr>
        <w:t>.</w:t>
      </w:r>
    </w:p>
    <w:p w:rsidR="00861C4A" w:rsidRPr="00171867" w:rsidRDefault="00861C4A" w:rsidP="009F11D1">
      <w:pPr>
        <w:pStyle w:val="Title"/>
        <w:rPr>
          <w:rFonts w:ascii="Ecofont Vera Sans" w:hAnsi="Ecofont Vera Sans"/>
          <w:szCs w:val="24"/>
        </w:rPr>
      </w:pPr>
    </w:p>
    <w:p w:rsidR="00861C4A" w:rsidRPr="00171867" w:rsidRDefault="00861C4A" w:rsidP="009F11D1">
      <w:pPr>
        <w:pStyle w:val="Title"/>
        <w:rPr>
          <w:rFonts w:ascii="Ecofont Vera Sans" w:hAnsi="Ecofont Vera Sans"/>
          <w:szCs w:val="24"/>
        </w:rPr>
      </w:pPr>
    </w:p>
    <w:p w:rsidR="00861C4A" w:rsidRPr="00171867" w:rsidRDefault="00861C4A" w:rsidP="009F11D1">
      <w:pPr>
        <w:pStyle w:val="Title"/>
        <w:rPr>
          <w:rFonts w:ascii="Ecofont Vera Sans" w:hAnsi="Ecofont Vera Sans"/>
          <w:sz w:val="18"/>
          <w:szCs w:val="18"/>
        </w:rPr>
      </w:pPr>
    </w:p>
    <w:p w:rsidR="00861C4A" w:rsidRPr="009F11D1" w:rsidRDefault="00861C4A" w:rsidP="009F11D1">
      <w:pPr>
        <w:spacing w:after="0" w:line="240" w:lineRule="auto"/>
        <w:ind w:left="5103"/>
        <w:jc w:val="both"/>
        <w:rPr>
          <w:rFonts w:ascii="Ecofont Vera Sans" w:hAnsi="Ecofont Vera Sans"/>
          <w:sz w:val="20"/>
          <w:szCs w:val="20"/>
        </w:rPr>
      </w:pPr>
      <w:r w:rsidRPr="009F11D1">
        <w:rPr>
          <w:rFonts w:ascii="Ecofont Vera Sans" w:hAnsi="Ecofont Vera Sans"/>
          <w:sz w:val="20"/>
          <w:szCs w:val="20"/>
        </w:rPr>
        <w:t>“</w:t>
      </w:r>
      <w:r w:rsidRPr="009F11D1">
        <w:rPr>
          <w:rFonts w:ascii="Ecofont Vera Sans" w:hAnsi="Ecofont Vera Sans" w:cs="Times"/>
          <w:color w:val="000000"/>
          <w:sz w:val="20"/>
          <w:szCs w:val="20"/>
        </w:rPr>
        <w:t>DISPÕE SOBRE CONVOCAÇÃO DE APROVADO(S) EM CONCURSO PÚBLICO – EDITAL Nº 0</w:t>
      </w:r>
      <w:r>
        <w:rPr>
          <w:rFonts w:ascii="Ecofont Vera Sans" w:hAnsi="Ecofont Vera Sans" w:cs="Times"/>
          <w:color w:val="000000"/>
          <w:sz w:val="20"/>
          <w:szCs w:val="20"/>
        </w:rPr>
        <w:t>2</w:t>
      </w:r>
      <w:r w:rsidRPr="009F11D1">
        <w:rPr>
          <w:rFonts w:ascii="Ecofont Vera Sans" w:hAnsi="Ecofont Vera Sans" w:cs="Times"/>
          <w:color w:val="000000"/>
          <w:sz w:val="20"/>
          <w:szCs w:val="20"/>
        </w:rPr>
        <w:t>/201</w:t>
      </w:r>
      <w:r>
        <w:rPr>
          <w:rFonts w:ascii="Ecofont Vera Sans" w:hAnsi="Ecofont Vera Sans" w:cs="Times"/>
          <w:color w:val="000000"/>
          <w:sz w:val="20"/>
          <w:szCs w:val="20"/>
        </w:rPr>
        <w:t>7</w:t>
      </w:r>
      <w:r w:rsidRPr="009F11D1">
        <w:rPr>
          <w:rFonts w:ascii="Ecofont Vera Sans" w:hAnsi="Ecofont Vera Sans"/>
          <w:sz w:val="20"/>
          <w:szCs w:val="20"/>
        </w:rPr>
        <w:t>.</w:t>
      </w:r>
    </w:p>
    <w:p w:rsidR="00861C4A" w:rsidRPr="009F11D1" w:rsidRDefault="00861C4A" w:rsidP="009F11D1">
      <w:pPr>
        <w:spacing w:after="0" w:line="240" w:lineRule="auto"/>
        <w:ind w:left="5103"/>
        <w:jc w:val="both"/>
        <w:rPr>
          <w:rFonts w:ascii="Ecofont Vera Sans" w:hAnsi="Ecofont Vera Sans"/>
          <w:b/>
          <w:sz w:val="20"/>
          <w:szCs w:val="20"/>
        </w:rPr>
      </w:pPr>
    </w:p>
    <w:p w:rsidR="00861C4A" w:rsidRPr="00FB7FF8" w:rsidRDefault="00861C4A" w:rsidP="009F11D1">
      <w:pPr>
        <w:pStyle w:val="Subtitle"/>
        <w:ind w:left="5103" w:firstLine="0"/>
        <w:jc w:val="both"/>
        <w:rPr>
          <w:rFonts w:ascii="Ecofont Vera Sans" w:hAnsi="Ecofont Vera Sans"/>
          <w:szCs w:val="24"/>
        </w:rPr>
      </w:pPr>
      <w:r w:rsidRPr="00FB7FF8">
        <w:rPr>
          <w:rFonts w:ascii="Ecofont Vera Sans" w:hAnsi="Ecofont Vera Sans"/>
          <w:szCs w:val="24"/>
        </w:rPr>
        <w:t xml:space="preserve"> </w:t>
      </w:r>
    </w:p>
    <w:p w:rsidR="00861C4A" w:rsidRPr="00FB7FF8" w:rsidRDefault="00861C4A" w:rsidP="009F11D1">
      <w:pPr>
        <w:spacing w:after="0" w:line="240" w:lineRule="auto"/>
        <w:ind w:left="5103"/>
        <w:jc w:val="both"/>
        <w:rPr>
          <w:rFonts w:ascii="Ecofont Vera Sans" w:hAnsi="Ecofont Vera Sans"/>
          <w:sz w:val="24"/>
          <w:szCs w:val="24"/>
        </w:rPr>
      </w:pPr>
      <w:r w:rsidRPr="00FB7FF8">
        <w:rPr>
          <w:rFonts w:ascii="Ecofont Vera Sans" w:hAnsi="Ecofont Vera Sans"/>
          <w:sz w:val="24"/>
          <w:szCs w:val="24"/>
        </w:rPr>
        <w:t xml:space="preserve"> </w:t>
      </w:r>
    </w:p>
    <w:p w:rsidR="00861C4A" w:rsidRPr="00171867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/>
          <w:sz w:val="24"/>
          <w:szCs w:val="24"/>
        </w:rPr>
      </w:pPr>
      <w:r>
        <w:rPr>
          <w:rFonts w:ascii="Ecofont Vera Sans" w:hAnsi="Ecofont Vera Sans"/>
          <w:b/>
          <w:sz w:val="24"/>
          <w:szCs w:val="24"/>
        </w:rPr>
        <w:t>Rômulo Luís de Lima Ripa</w:t>
      </w:r>
      <w:r w:rsidRPr="00FB7FF8">
        <w:rPr>
          <w:rFonts w:ascii="Ecofont Vera Sans" w:hAnsi="Ecofont Vera Sans"/>
          <w:b/>
          <w:sz w:val="24"/>
          <w:szCs w:val="24"/>
        </w:rPr>
        <w:t>, Prefeit</w:t>
      </w:r>
      <w:r>
        <w:rPr>
          <w:rFonts w:ascii="Ecofont Vera Sans" w:hAnsi="Ecofont Vera Sans"/>
          <w:b/>
          <w:sz w:val="24"/>
          <w:szCs w:val="24"/>
        </w:rPr>
        <w:t>o</w:t>
      </w:r>
      <w:r w:rsidRPr="00FB7FF8">
        <w:rPr>
          <w:rFonts w:ascii="Ecofont Vera Sans" w:hAnsi="Ecofont Vera Sans"/>
          <w:b/>
          <w:sz w:val="24"/>
          <w:szCs w:val="24"/>
        </w:rPr>
        <w:t xml:space="preserve"> do Município de Porto Ferreira, Estado de São Paulo</w:t>
      </w:r>
      <w:r w:rsidRPr="00FB7FF8">
        <w:rPr>
          <w:rFonts w:ascii="Ecofont Vera Sans" w:hAnsi="Ecofont Vera Sans"/>
          <w:sz w:val="24"/>
          <w:szCs w:val="24"/>
        </w:rPr>
        <w:t>, no uso de suas atribuições legais</w:t>
      </w:r>
      <w:r w:rsidRPr="00171867">
        <w:rPr>
          <w:rFonts w:ascii="Ecofont Vera Sans" w:hAnsi="Ecofont Vera Sans"/>
          <w:sz w:val="24"/>
          <w:szCs w:val="24"/>
        </w:rPr>
        <w:t xml:space="preserve">, </w:t>
      </w:r>
    </w:p>
    <w:p w:rsidR="00861C4A" w:rsidRPr="00171867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/>
          <w:sz w:val="24"/>
          <w:szCs w:val="24"/>
        </w:rPr>
      </w:pPr>
    </w:p>
    <w:p w:rsidR="00861C4A" w:rsidRPr="00171867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/>
          <w:sz w:val="24"/>
          <w:szCs w:val="24"/>
        </w:rPr>
      </w:pPr>
    </w:p>
    <w:p w:rsidR="00861C4A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/>
          <w:sz w:val="24"/>
          <w:szCs w:val="24"/>
        </w:rPr>
      </w:pPr>
      <w:r w:rsidRPr="00171867">
        <w:rPr>
          <w:rFonts w:ascii="Ecofont Vera Sans" w:hAnsi="Ecofont Vera Sans"/>
          <w:b/>
          <w:sz w:val="24"/>
          <w:szCs w:val="24"/>
        </w:rPr>
        <w:t>RESOLVE</w:t>
      </w:r>
      <w:r w:rsidRPr="00171867">
        <w:rPr>
          <w:rFonts w:ascii="Ecofont Vera Sans" w:hAnsi="Ecofont Vera Sans"/>
          <w:sz w:val="24"/>
          <w:szCs w:val="24"/>
        </w:rPr>
        <w:t>:</w:t>
      </w:r>
    </w:p>
    <w:p w:rsidR="00861C4A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/>
          <w:sz w:val="24"/>
          <w:szCs w:val="24"/>
        </w:rPr>
      </w:pPr>
    </w:p>
    <w:p w:rsidR="00861C4A" w:rsidRPr="008F4FCF" w:rsidRDefault="00861C4A" w:rsidP="009F11D1">
      <w:pPr>
        <w:spacing w:after="0" w:line="240" w:lineRule="auto"/>
        <w:ind w:left="5103"/>
        <w:jc w:val="both"/>
        <w:rPr>
          <w:rFonts w:ascii="Ecofont Vera Sans" w:hAnsi="Ecofont Vera Sans"/>
        </w:rPr>
      </w:pPr>
    </w:p>
    <w:p w:rsidR="00861C4A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 w:cs="Times"/>
          <w:color w:val="000000"/>
          <w:sz w:val="24"/>
          <w:szCs w:val="24"/>
        </w:rPr>
      </w:pPr>
      <w:r w:rsidRPr="008F4FCF">
        <w:rPr>
          <w:rFonts w:ascii="Ecofont Vera Sans" w:hAnsi="Ecofont Vera Sans" w:cs="Times"/>
          <w:color w:val="000000"/>
          <w:sz w:val="24"/>
          <w:szCs w:val="24"/>
        </w:rPr>
        <w:t>Convocar</w:t>
      </w:r>
      <w:r>
        <w:rPr>
          <w:rFonts w:ascii="Ecofont Vera Sans" w:hAnsi="Ecofont Vera Sans" w:cs="Times"/>
          <w:color w:val="000000"/>
          <w:sz w:val="24"/>
          <w:szCs w:val="24"/>
        </w:rPr>
        <w:t xml:space="preserve"> 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 xml:space="preserve">o(s) aprovado(s) no </w:t>
      </w:r>
      <w:r w:rsidRPr="000F15A3">
        <w:rPr>
          <w:rFonts w:ascii="Ecofont Vera Sans" w:hAnsi="Ecofont Vera Sans" w:cs="Times"/>
          <w:b/>
          <w:color w:val="000000"/>
          <w:sz w:val="24"/>
          <w:szCs w:val="24"/>
        </w:rPr>
        <w:t>Concurso Público – Edital nº 0</w:t>
      </w:r>
      <w:r>
        <w:rPr>
          <w:rFonts w:ascii="Ecofont Vera Sans" w:hAnsi="Ecofont Vera Sans" w:cs="Times"/>
          <w:b/>
          <w:color w:val="000000"/>
          <w:sz w:val="24"/>
          <w:szCs w:val="24"/>
        </w:rPr>
        <w:t>2</w:t>
      </w:r>
      <w:r w:rsidRPr="000F15A3">
        <w:rPr>
          <w:rFonts w:ascii="Ecofont Vera Sans" w:hAnsi="Ecofont Vera Sans" w:cs="Times"/>
          <w:b/>
          <w:color w:val="000000"/>
          <w:sz w:val="24"/>
          <w:szCs w:val="24"/>
        </w:rPr>
        <w:t>/201</w:t>
      </w:r>
      <w:r>
        <w:rPr>
          <w:rFonts w:ascii="Ecofont Vera Sans" w:hAnsi="Ecofont Vera Sans" w:cs="Times"/>
          <w:b/>
          <w:color w:val="000000"/>
          <w:sz w:val="24"/>
          <w:szCs w:val="24"/>
        </w:rPr>
        <w:t>7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>, abaixo relacionado(s), para apresentar(em)-se no</w:t>
      </w:r>
      <w:r>
        <w:rPr>
          <w:rFonts w:ascii="Ecofont Vera Sans" w:hAnsi="Ecofont Vera Sans" w:cs="Times"/>
          <w:color w:val="000000"/>
          <w:sz w:val="24"/>
          <w:szCs w:val="24"/>
        </w:rPr>
        <w:t xml:space="preserve"> período de </w:t>
      </w:r>
      <w:r>
        <w:rPr>
          <w:rFonts w:ascii="Ecofont Vera Sans" w:hAnsi="Ecofont Vera Sans" w:cs="Times"/>
          <w:b/>
          <w:color w:val="000000"/>
          <w:sz w:val="24"/>
          <w:szCs w:val="24"/>
        </w:rPr>
        <w:t xml:space="preserve">  18 à 22 de fevereiro</w:t>
      </w:r>
      <w:r w:rsidRPr="000F15A3">
        <w:rPr>
          <w:rFonts w:ascii="Ecofont Vera Sans" w:hAnsi="Ecofont Vera Sans" w:cs="Times"/>
          <w:b/>
          <w:color w:val="000000"/>
          <w:sz w:val="24"/>
          <w:szCs w:val="24"/>
        </w:rPr>
        <w:t xml:space="preserve"> de 201</w:t>
      </w:r>
      <w:r>
        <w:rPr>
          <w:rFonts w:ascii="Ecofont Vera Sans" w:hAnsi="Ecofont Vera Sans" w:cs="Times"/>
          <w:b/>
          <w:color w:val="000000"/>
          <w:sz w:val="24"/>
          <w:szCs w:val="24"/>
        </w:rPr>
        <w:t>9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 xml:space="preserve">, às </w:t>
      </w:r>
      <w:r>
        <w:rPr>
          <w:rFonts w:ascii="Ecofont Vera Sans" w:hAnsi="Ecofont Vera Sans" w:cs="Times"/>
          <w:color w:val="000000"/>
          <w:sz w:val="24"/>
          <w:szCs w:val="24"/>
        </w:rPr>
        <w:t>10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 xml:space="preserve"> horas, na Divisão de Recursos Humanos, situada à </w:t>
      </w:r>
      <w:r w:rsidRPr="001C33C6">
        <w:rPr>
          <w:rFonts w:ascii="Ecofont Vera Sans" w:hAnsi="Ecofont Vera Sans"/>
          <w:sz w:val="24"/>
          <w:szCs w:val="24"/>
        </w:rPr>
        <w:t>Rua 29 de Julho, nº 304,</w:t>
      </w:r>
      <w:r>
        <w:rPr>
          <w:rFonts w:ascii="Verdana" w:hAnsi="Verdana"/>
        </w:rPr>
        <w:t xml:space="preserve"> 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>Centro</w:t>
      </w:r>
      <w:r>
        <w:rPr>
          <w:rFonts w:ascii="Ecofont Vera Sans" w:hAnsi="Ecofont Vera Sans" w:cs="Times"/>
          <w:color w:val="000000"/>
          <w:sz w:val="24"/>
          <w:szCs w:val="24"/>
        </w:rPr>
        <w:t>;</w:t>
      </w:r>
      <w:r w:rsidRPr="008F4FCF">
        <w:rPr>
          <w:rFonts w:ascii="Ecofont Vera Sans" w:hAnsi="Ecofont Vera Sans" w:cs="Times"/>
          <w:color w:val="000000"/>
          <w:sz w:val="24"/>
          <w:szCs w:val="24"/>
        </w:rPr>
        <w:t xml:space="preserve"> para submeter(em)-se ao processo de admissão:</w:t>
      </w:r>
    </w:p>
    <w:p w:rsidR="00861C4A" w:rsidRDefault="00861C4A" w:rsidP="009F11D1">
      <w:pPr>
        <w:spacing w:after="0" w:line="240" w:lineRule="auto"/>
        <w:ind w:firstLine="567"/>
        <w:jc w:val="both"/>
        <w:rPr>
          <w:rFonts w:ascii="Ecofont Vera Sans" w:hAnsi="Ecofont Vera Sans" w:cs="Times"/>
          <w:color w:val="000000"/>
          <w:sz w:val="24"/>
          <w:szCs w:val="24"/>
        </w:rPr>
      </w:pPr>
    </w:p>
    <w:p w:rsidR="00861C4A" w:rsidRPr="00395CE4" w:rsidRDefault="00861C4A" w:rsidP="00395CE4">
      <w:pPr>
        <w:spacing w:after="0" w:line="240" w:lineRule="auto"/>
        <w:jc w:val="center"/>
        <w:rPr>
          <w:rFonts w:ascii="Ecofont Vera Sans" w:hAnsi="Ecofont Vera Sans" w:cs="Times"/>
          <w:color w:val="000000"/>
          <w:sz w:val="20"/>
          <w:szCs w:val="20"/>
        </w:rPr>
      </w:pPr>
      <w:r w:rsidRPr="00395CE4">
        <w:rPr>
          <w:rFonts w:ascii="Ecofont Vera Sans" w:hAnsi="Ecofont Vera Sans"/>
          <w:b/>
          <w:sz w:val="20"/>
          <w:szCs w:val="20"/>
        </w:rPr>
        <w:t>AUXILIAR ADMINISTRATIVO</w:t>
      </w:r>
    </w:p>
    <w:tbl>
      <w:tblPr>
        <w:tblW w:w="82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9"/>
        <w:gridCol w:w="3801"/>
        <w:gridCol w:w="3060"/>
      </w:tblGrid>
      <w:tr w:rsidR="00861C4A" w:rsidRPr="00DF0248" w:rsidTr="00395CE4">
        <w:tc>
          <w:tcPr>
            <w:tcW w:w="1419" w:type="dxa"/>
          </w:tcPr>
          <w:p w:rsidR="00861C4A" w:rsidRPr="00DF0248" w:rsidRDefault="00861C4A" w:rsidP="00094834">
            <w:pPr>
              <w:pStyle w:val="Standard"/>
              <w:spacing w:before="10" w:after="10"/>
              <w:ind w:right="283"/>
              <w:jc w:val="center"/>
              <w:rPr>
                <w:rFonts w:ascii="Ecofont Vera Sans" w:hAnsi="Ecofont Vera Sans" w:cs="Calibri"/>
                <w:b/>
              </w:rPr>
            </w:pPr>
            <w:r w:rsidRPr="00DF0248">
              <w:rPr>
                <w:rFonts w:ascii="Ecofont Vera Sans" w:hAnsi="Ecofont Vera Sans" w:cs="Calibri"/>
                <w:b/>
              </w:rPr>
              <w:t>CLASSIF</w:t>
            </w:r>
          </w:p>
        </w:tc>
        <w:tc>
          <w:tcPr>
            <w:tcW w:w="3801" w:type="dxa"/>
          </w:tcPr>
          <w:p w:rsidR="00861C4A" w:rsidRPr="00DF0248" w:rsidRDefault="00861C4A" w:rsidP="00094834">
            <w:pPr>
              <w:pStyle w:val="Standard"/>
              <w:spacing w:before="10" w:after="10"/>
              <w:ind w:right="283"/>
              <w:jc w:val="center"/>
              <w:rPr>
                <w:rFonts w:ascii="Ecofont Vera Sans" w:hAnsi="Ecofont Vera Sans" w:cs="Calibri"/>
                <w:b/>
              </w:rPr>
            </w:pPr>
            <w:r w:rsidRPr="00DF0248">
              <w:rPr>
                <w:rFonts w:ascii="Ecofont Vera Sans" w:hAnsi="Ecofont Vera Sans" w:cs="Calibri"/>
                <w:b/>
              </w:rPr>
              <w:t>NOME</w:t>
            </w:r>
          </w:p>
        </w:tc>
        <w:tc>
          <w:tcPr>
            <w:tcW w:w="3060" w:type="dxa"/>
          </w:tcPr>
          <w:p w:rsidR="00861C4A" w:rsidRPr="00DF0248" w:rsidRDefault="00861C4A" w:rsidP="00094834">
            <w:pPr>
              <w:pStyle w:val="Standard"/>
              <w:spacing w:before="10" w:after="10"/>
              <w:ind w:right="283"/>
              <w:jc w:val="center"/>
              <w:rPr>
                <w:rFonts w:ascii="Ecofont Vera Sans" w:hAnsi="Ecofont Vera Sans" w:cs="Calibri"/>
                <w:b/>
              </w:rPr>
            </w:pPr>
            <w:r w:rsidRPr="00DF0248">
              <w:rPr>
                <w:rFonts w:ascii="Ecofont Vera Sans" w:hAnsi="Ecofont Vera Sans" w:cs="Calibri"/>
                <w:b/>
              </w:rPr>
              <w:t>CARGO</w:t>
            </w:r>
          </w:p>
        </w:tc>
      </w:tr>
      <w:tr w:rsidR="00861C4A" w:rsidRPr="00DF0248" w:rsidTr="00395CE4">
        <w:trPr>
          <w:trHeight w:val="70"/>
        </w:trPr>
        <w:tc>
          <w:tcPr>
            <w:tcW w:w="1419" w:type="dxa"/>
          </w:tcPr>
          <w:p w:rsidR="00861C4A" w:rsidRDefault="00861C4A" w:rsidP="00094834">
            <w:pPr>
              <w:pStyle w:val="Standard"/>
              <w:spacing w:before="10" w:after="10"/>
              <w:ind w:right="283"/>
              <w:jc w:val="center"/>
              <w:rPr>
                <w:rFonts w:ascii="Ecofont Vera Sans" w:hAnsi="Ecofont Vera Sans" w:cs="Calibri"/>
                <w:b/>
              </w:rPr>
            </w:pPr>
            <w:r>
              <w:rPr>
                <w:rFonts w:ascii="Ecofont Vera Sans" w:hAnsi="Ecofont Vera Sans" w:cs="Calibri"/>
                <w:b/>
              </w:rPr>
              <w:t>70</w:t>
            </w:r>
          </w:p>
        </w:tc>
        <w:tc>
          <w:tcPr>
            <w:tcW w:w="3801" w:type="dxa"/>
          </w:tcPr>
          <w:p w:rsidR="00861C4A" w:rsidRPr="00C3013C" w:rsidRDefault="00861C4A" w:rsidP="00094834">
            <w:pPr>
              <w:spacing w:after="0" w:line="240" w:lineRule="auto"/>
              <w:rPr>
                <w:rFonts w:ascii="Ecofont Vera Sans" w:hAnsi="Ecofont Vera Sans"/>
                <w:sz w:val="20"/>
                <w:szCs w:val="20"/>
              </w:rPr>
            </w:pPr>
            <w:r>
              <w:rPr>
                <w:rFonts w:ascii="Ecofont Vera Sans" w:hAnsi="Ecofont Vera Sans"/>
                <w:sz w:val="20"/>
                <w:szCs w:val="20"/>
              </w:rPr>
              <w:t>ANA PAULA CUSTÓDIO</w:t>
            </w:r>
          </w:p>
        </w:tc>
        <w:tc>
          <w:tcPr>
            <w:tcW w:w="3060" w:type="dxa"/>
            <w:vAlign w:val="center"/>
          </w:tcPr>
          <w:p w:rsidR="00861C4A" w:rsidRPr="00395CE4" w:rsidRDefault="00861C4A" w:rsidP="00094834">
            <w:pPr>
              <w:spacing w:after="0" w:line="240" w:lineRule="auto"/>
              <w:jc w:val="center"/>
              <w:rPr>
                <w:rFonts w:ascii="Ecofont Vera Sans" w:hAnsi="Ecofont Vera Sans"/>
                <w:b/>
                <w:sz w:val="20"/>
                <w:szCs w:val="20"/>
              </w:rPr>
            </w:pPr>
            <w:r w:rsidRPr="00395CE4">
              <w:rPr>
                <w:rFonts w:ascii="Ecofont Vera Sans" w:hAnsi="Ecofont Vera Sans"/>
                <w:b/>
                <w:sz w:val="20"/>
                <w:szCs w:val="20"/>
              </w:rPr>
              <w:t>AUXILIAR ADMINISTRATIVO</w:t>
            </w:r>
          </w:p>
        </w:tc>
      </w:tr>
    </w:tbl>
    <w:p w:rsidR="00861C4A" w:rsidRDefault="00861C4A" w:rsidP="00395CE4">
      <w:pPr>
        <w:spacing w:after="0" w:line="240" w:lineRule="auto"/>
        <w:jc w:val="center"/>
        <w:rPr>
          <w:rFonts w:ascii="Ecofont Vera Sans" w:hAnsi="Ecofont Vera Sans"/>
          <w:sz w:val="24"/>
          <w:szCs w:val="24"/>
        </w:rPr>
      </w:pPr>
    </w:p>
    <w:p w:rsidR="00861C4A" w:rsidRDefault="00861C4A" w:rsidP="000E3704">
      <w:pPr>
        <w:spacing w:after="0" w:line="240" w:lineRule="auto"/>
        <w:ind w:firstLine="567"/>
        <w:rPr>
          <w:rFonts w:ascii="Ecofont Vera Sans" w:hAnsi="Ecofont Vera Sans"/>
          <w:sz w:val="24"/>
          <w:szCs w:val="24"/>
        </w:rPr>
      </w:pPr>
    </w:p>
    <w:p w:rsidR="00861C4A" w:rsidRDefault="00861C4A" w:rsidP="009F11D1">
      <w:pPr>
        <w:spacing w:after="0" w:line="240" w:lineRule="auto"/>
        <w:ind w:firstLine="567"/>
        <w:rPr>
          <w:rFonts w:ascii="Ecofont Vera Sans" w:hAnsi="Ecofont Vera Sans"/>
          <w:sz w:val="24"/>
          <w:szCs w:val="24"/>
        </w:rPr>
      </w:pPr>
    </w:p>
    <w:p w:rsidR="00861C4A" w:rsidRPr="00171867" w:rsidRDefault="00861C4A" w:rsidP="009F11D1">
      <w:pPr>
        <w:spacing w:after="0" w:line="240" w:lineRule="auto"/>
        <w:ind w:firstLine="567"/>
        <w:rPr>
          <w:rFonts w:ascii="Ecofont Vera Sans" w:hAnsi="Ecofont Vera Sans"/>
          <w:sz w:val="24"/>
          <w:szCs w:val="24"/>
        </w:rPr>
      </w:pPr>
      <w:r w:rsidRPr="00171867">
        <w:rPr>
          <w:rFonts w:ascii="Ecofont Vera Sans" w:hAnsi="Ecofont Vera Sans"/>
          <w:sz w:val="24"/>
          <w:szCs w:val="24"/>
        </w:rPr>
        <w:t>Dê-se ciência aos interessados.</w:t>
      </w:r>
    </w:p>
    <w:p w:rsidR="00861C4A" w:rsidRPr="00171867" w:rsidRDefault="00861C4A" w:rsidP="009F11D1">
      <w:pPr>
        <w:spacing w:after="0" w:line="240" w:lineRule="auto"/>
        <w:ind w:firstLine="567"/>
        <w:rPr>
          <w:rFonts w:ascii="Ecofont Vera Sans" w:hAnsi="Ecofont Vera Sans"/>
          <w:sz w:val="24"/>
          <w:szCs w:val="24"/>
        </w:rPr>
      </w:pPr>
      <w:r w:rsidRPr="00171867">
        <w:rPr>
          <w:rFonts w:ascii="Ecofont Vera Sans" w:hAnsi="Ecofont Vera Sans"/>
          <w:sz w:val="24"/>
          <w:szCs w:val="24"/>
        </w:rPr>
        <w:t>Registre-se. Publique-se. Cumpra-se.</w:t>
      </w:r>
    </w:p>
    <w:p w:rsidR="00861C4A" w:rsidRPr="00171867" w:rsidRDefault="00861C4A" w:rsidP="009F11D1">
      <w:pPr>
        <w:spacing w:after="0" w:line="240" w:lineRule="auto"/>
        <w:ind w:firstLine="567"/>
        <w:rPr>
          <w:rFonts w:ascii="Ecofont Vera Sans" w:hAnsi="Ecofont Vera Sans"/>
          <w:sz w:val="24"/>
          <w:szCs w:val="24"/>
        </w:rPr>
      </w:pPr>
      <w:r w:rsidRPr="00171867">
        <w:rPr>
          <w:rFonts w:ascii="Ecofont Vera Sans" w:hAnsi="Ecofont Vera Sans"/>
          <w:sz w:val="24"/>
          <w:szCs w:val="24"/>
        </w:rPr>
        <w:t>Município de Porto Ferreira ao</w:t>
      </w:r>
      <w:r>
        <w:rPr>
          <w:rFonts w:ascii="Ecofont Vera Sans" w:hAnsi="Ecofont Vera Sans"/>
          <w:sz w:val="24"/>
          <w:szCs w:val="24"/>
        </w:rPr>
        <w:t>s 14</w:t>
      </w:r>
      <w:r w:rsidRPr="00171867">
        <w:rPr>
          <w:rFonts w:ascii="Ecofont Vera Sans" w:hAnsi="Ecofont Vera Sans"/>
          <w:sz w:val="24"/>
          <w:szCs w:val="24"/>
        </w:rPr>
        <w:t xml:space="preserve"> de </w:t>
      </w:r>
      <w:r>
        <w:rPr>
          <w:rFonts w:ascii="Ecofont Vera Sans" w:hAnsi="Ecofont Vera Sans"/>
          <w:sz w:val="24"/>
          <w:szCs w:val="24"/>
        </w:rPr>
        <w:t xml:space="preserve">fevereiro </w:t>
      </w:r>
      <w:r w:rsidRPr="00171867">
        <w:rPr>
          <w:rFonts w:ascii="Ecofont Vera Sans" w:hAnsi="Ecofont Vera Sans"/>
          <w:sz w:val="24"/>
          <w:szCs w:val="24"/>
        </w:rPr>
        <w:t>de 201</w:t>
      </w:r>
      <w:r>
        <w:rPr>
          <w:rFonts w:ascii="Ecofont Vera Sans" w:hAnsi="Ecofont Vera Sans"/>
          <w:sz w:val="24"/>
          <w:szCs w:val="24"/>
        </w:rPr>
        <w:t>9</w:t>
      </w:r>
      <w:r w:rsidRPr="00171867">
        <w:rPr>
          <w:rFonts w:ascii="Ecofont Vera Sans" w:hAnsi="Ecofont Vera Sans"/>
          <w:sz w:val="24"/>
          <w:szCs w:val="24"/>
        </w:rPr>
        <w:t>.</w:t>
      </w:r>
    </w:p>
    <w:p w:rsidR="00861C4A" w:rsidRDefault="00861C4A" w:rsidP="009F11D1">
      <w:pPr>
        <w:spacing w:after="0" w:line="240" w:lineRule="auto"/>
        <w:ind w:firstLine="567"/>
        <w:jc w:val="center"/>
        <w:rPr>
          <w:rFonts w:ascii="Ecofont Vera Sans" w:hAnsi="Ecofont Vera Sans"/>
          <w:b/>
          <w:bCs/>
          <w:sz w:val="24"/>
          <w:szCs w:val="24"/>
        </w:rPr>
      </w:pPr>
    </w:p>
    <w:p w:rsidR="00861C4A" w:rsidRDefault="00861C4A" w:rsidP="009F11D1">
      <w:pPr>
        <w:spacing w:after="0" w:line="240" w:lineRule="auto"/>
        <w:ind w:firstLine="567"/>
        <w:jc w:val="center"/>
        <w:rPr>
          <w:rFonts w:ascii="Ecofont Vera Sans" w:hAnsi="Ecofont Vera Sans"/>
          <w:b/>
          <w:bCs/>
          <w:sz w:val="24"/>
          <w:szCs w:val="24"/>
        </w:rPr>
      </w:pPr>
    </w:p>
    <w:p w:rsidR="00861C4A" w:rsidRDefault="00861C4A" w:rsidP="009F11D1">
      <w:pPr>
        <w:spacing w:after="0" w:line="240" w:lineRule="auto"/>
        <w:ind w:firstLine="567"/>
        <w:jc w:val="center"/>
        <w:rPr>
          <w:rFonts w:ascii="Ecofont Vera Sans" w:hAnsi="Ecofont Vera Sans"/>
          <w:b/>
          <w:bCs/>
          <w:sz w:val="24"/>
          <w:szCs w:val="24"/>
        </w:rPr>
      </w:pPr>
    </w:p>
    <w:p w:rsidR="00861C4A" w:rsidRPr="00171867" w:rsidRDefault="00861C4A" w:rsidP="0006331E">
      <w:pPr>
        <w:spacing w:after="0" w:line="240" w:lineRule="auto"/>
        <w:jc w:val="center"/>
        <w:rPr>
          <w:rFonts w:ascii="Ecofont Vera Sans" w:hAnsi="Ecofont Vera Sans"/>
          <w:b/>
          <w:sz w:val="24"/>
          <w:szCs w:val="24"/>
        </w:rPr>
      </w:pPr>
      <w:r w:rsidRPr="00171867">
        <w:rPr>
          <w:rFonts w:ascii="Ecofont Vera Sans" w:hAnsi="Ecofont Vera Sans"/>
          <w:b/>
          <w:bCs/>
          <w:sz w:val="24"/>
          <w:szCs w:val="24"/>
        </w:rPr>
        <w:t>R</w:t>
      </w:r>
      <w:r>
        <w:rPr>
          <w:rFonts w:ascii="Ecofont Vera Sans" w:hAnsi="Ecofont Vera Sans"/>
          <w:b/>
          <w:bCs/>
          <w:sz w:val="24"/>
          <w:szCs w:val="24"/>
        </w:rPr>
        <w:t>ÔMULO LUÍS DE LIMA RIPA</w:t>
      </w:r>
    </w:p>
    <w:p w:rsidR="00861C4A" w:rsidRDefault="00861C4A" w:rsidP="0006331E">
      <w:pPr>
        <w:spacing w:after="0" w:line="240" w:lineRule="auto"/>
        <w:jc w:val="center"/>
        <w:rPr>
          <w:rFonts w:ascii="Ecofont Vera Sans" w:hAnsi="Ecofont Vera Sans"/>
          <w:b/>
          <w:bCs/>
          <w:sz w:val="24"/>
          <w:szCs w:val="24"/>
        </w:rPr>
      </w:pPr>
      <w:r w:rsidRPr="00171867">
        <w:rPr>
          <w:rFonts w:ascii="Ecofont Vera Sans" w:hAnsi="Ecofont Vera Sans"/>
          <w:b/>
          <w:bCs/>
          <w:sz w:val="24"/>
          <w:szCs w:val="24"/>
        </w:rPr>
        <w:t>PREFEIT</w:t>
      </w:r>
      <w:r>
        <w:rPr>
          <w:rFonts w:ascii="Ecofont Vera Sans" w:hAnsi="Ecofont Vera Sans"/>
          <w:b/>
          <w:bCs/>
          <w:sz w:val="24"/>
          <w:szCs w:val="24"/>
        </w:rPr>
        <w:t>O</w:t>
      </w:r>
    </w:p>
    <w:p w:rsidR="00861C4A" w:rsidRDefault="00861C4A" w:rsidP="009F11D1">
      <w:pPr>
        <w:spacing w:after="0" w:line="240" w:lineRule="auto"/>
        <w:ind w:firstLine="567"/>
        <w:jc w:val="center"/>
        <w:rPr>
          <w:rFonts w:ascii="Ecofont Vera Sans" w:hAnsi="Ecofont Vera Sans"/>
          <w:b/>
          <w:bCs/>
          <w:sz w:val="24"/>
          <w:szCs w:val="24"/>
        </w:rPr>
      </w:pPr>
    </w:p>
    <w:p w:rsidR="00861C4A" w:rsidRDefault="00861C4A" w:rsidP="009F11D1">
      <w:pPr>
        <w:spacing w:after="0" w:line="240" w:lineRule="auto"/>
        <w:ind w:firstLine="567"/>
        <w:jc w:val="center"/>
        <w:rPr>
          <w:rFonts w:ascii="Ecofont Vera Sans" w:hAnsi="Ecofont Vera Sans"/>
          <w:b/>
          <w:bCs/>
          <w:sz w:val="24"/>
          <w:szCs w:val="24"/>
        </w:rPr>
      </w:pPr>
    </w:p>
    <w:p w:rsidR="00861C4A" w:rsidRPr="00AE7D37" w:rsidRDefault="00861C4A" w:rsidP="009F11D1">
      <w:pPr>
        <w:spacing w:after="0" w:line="240" w:lineRule="auto"/>
        <w:jc w:val="both"/>
        <w:rPr>
          <w:rFonts w:ascii="Ecofont Vera Sans" w:hAnsi="Ecofont Vera Sans"/>
          <w:szCs w:val="24"/>
        </w:rPr>
      </w:pPr>
      <w:r w:rsidRPr="00AE7D37">
        <w:rPr>
          <w:rFonts w:ascii="Ecofont Vera Sans" w:hAnsi="Ecofont Vera Sans"/>
        </w:rPr>
        <w:t>Publicado no Átrio do Paço Municipal ao</w:t>
      </w:r>
      <w:r>
        <w:rPr>
          <w:rFonts w:ascii="Ecofont Vera Sans" w:hAnsi="Ecofont Vera Sans"/>
        </w:rPr>
        <w:t>s quatorze d</w:t>
      </w:r>
      <w:r w:rsidRPr="00AE7D37">
        <w:rPr>
          <w:rFonts w:ascii="Ecofont Vera Sans" w:hAnsi="Ecofont Vera Sans"/>
        </w:rPr>
        <w:t>ia</w:t>
      </w:r>
      <w:r>
        <w:rPr>
          <w:rFonts w:ascii="Ecofont Vera Sans" w:hAnsi="Ecofont Vera Sans"/>
        </w:rPr>
        <w:t>s</w:t>
      </w:r>
      <w:r w:rsidRPr="00AE7D37">
        <w:rPr>
          <w:rFonts w:ascii="Ecofont Vera Sans" w:hAnsi="Ecofont Vera Sans"/>
        </w:rPr>
        <w:t xml:space="preserve"> do mês de</w:t>
      </w:r>
      <w:r>
        <w:rPr>
          <w:rFonts w:ascii="Ecofont Vera Sans" w:hAnsi="Ecofont Vera Sans"/>
        </w:rPr>
        <w:t xml:space="preserve"> fevereiro</w:t>
      </w:r>
      <w:r w:rsidRPr="00AE7D37">
        <w:rPr>
          <w:rFonts w:ascii="Ecofont Vera Sans" w:hAnsi="Ecofont Vera Sans"/>
        </w:rPr>
        <w:t xml:space="preserve"> do ano de dois mil e </w:t>
      </w:r>
      <w:r>
        <w:rPr>
          <w:rFonts w:ascii="Ecofont Vera Sans" w:hAnsi="Ecofont Vera Sans"/>
        </w:rPr>
        <w:t>dezenove</w:t>
      </w:r>
      <w:r w:rsidRPr="00AE7D37">
        <w:rPr>
          <w:rFonts w:ascii="Ecofont Vera Sans" w:hAnsi="Ecofont Vera Sans"/>
        </w:rPr>
        <w:t>.</w:t>
      </w:r>
    </w:p>
    <w:sectPr w:rsidR="00861C4A" w:rsidRPr="00AE7D37" w:rsidSect="00535525">
      <w:headerReference w:type="default" r:id="rId7"/>
      <w:footerReference w:type="even" r:id="rId8"/>
      <w:footerReference w:type="default" r:id="rId9"/>
      <w:pgSz w:w="11906" w:h="16838"/>
      <w:pgMar w:top="1418" w:right="1701" w:bottom="1418" w:left="1701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C4A" w:rsidRDefault="00861C4A" w:rsidP="00F464BB">
      <w:pPr>
        <w:spacing w:after="0" w:line="240" w:lineRule="auto"/>
      </w:pPr>
      <w:r>
        <w:separator/>
      </w:r>
    </w:p>
  </w:endnote>
  <w:endnote w:type="continuationSeparator" w:id="0">
    <w:p w:rsidR="00861C4A" w:rsidRDefault="00861C4A" w:rsidP="00F4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cofont Vera Sans">
    <w:altName w:val="Malgun Gothic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AvantGarde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4A" w:rsidRDefault="00861C4A" w:rsidP="00395C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1C4A" w:rsidRDefault="00861C4A" w:rsidP="004E5FA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C4A" w:rsidRDefault="00861C4A" w:rsidP="00395C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61C4A" w:rsidRDefault="00861C4A" w:rsidP="004E5FAF">
    <w:pPr>
      <w:pStyle w:val="Footer"/>
      <w:ind w:right="360"/>
      <w:jc w:val="both"/>
      <w:rPr>
        <w:rFonts w:ascii="Century Gothic" w:hAnsi="Century Gothic"/>
        <w:b/>
        <w:color w:val="002060"/>
        <w:sz w:val="20"/>
      </w:rPr>
    </w:pPr>
    <w:r>
      <w:rPr>
        <w:rFonts w:ascii="Century Gothic" w:hAnsi="Century Gothic"/>
        <w:b/>
        <w:color w:val="002060"/>
        <w:sz w:val="20"/>
      </w:rPr>
      <w:t>_________________________________________________________________________________</w:t>
    </w:r>
  </w:p>
  <w:p w:rsidR="00861C4A" w:rsidRDefault="00861C4A" w:rsidP="009C3A2B">
    <w:pPr>
      <w:pStyle w:val="Footer"/>
      <w:jc w:val="center"/>
      <w:rPr>
        <w:rFonts w:ascii="Century Gothic" w:hAnsi="Century Gothic"/>
        <w:color w:val="002060"/>
        <w:sz w:val="20"/>
      </w:rPr>
    </w:pPr>
    <w:r>
      <w:rPr>
        <w:rFonts w:ascii="Century Gothic" w:hAnsi="Century Gothic"/>
        <w:color w:val="002060"/>
        <w:sz w:val="20"/>
      </w:rPr>
      <w:t>CNPJ: 45.339.363/0001-94</w:t>
    </w:r>
  </w:p>
  <w:p w:rsidR="00861C4A" w:rsidRPr="00F32039" w:rsidRDefault="00861C4A" w:rsidP="009C3A2B">
    <w:pPr>
      <w:pStyle w:val="Footer"/>
      <w:jc w:val="center"/>
      <w:rPr>
        <w:rFonts w:ascii="Century Gothic" w:hAnsi="Century Gothic"/>
        <w:color w:val="002060"/>
        <w:sz w:val="20"/>
        <w:u w:val="single"/>
      </w:rPr>
    </w:pPr>
    <w:r w:rsidRPr="00B06DB9">
      <w:rPr>
        <w:rFonts w:ascii="Century Gothic" w:hAnsi="Century Gothic"/>
        <w:b/>
        <w:color w:val="002060"/>
        <w:sz w:val="20"/>
      </w:rPr>
      <w:t>Praça Cornélio Procópio, nº 90 – Centro – Porto Ferreira, SP – CEP: 13660-0</w:t>
    </w:r>
    <w:r>
      <w:rPr>
        <w:rFonts w:ascii="Century Gothic" w:hAnsi="Century Gothic"/>
        <w:b/>
        <w:color w:val="002060"/>
        <w:sz w:val="20"/>
      </w:rPr>
      <w:t>15</w:t>
    </w:r>
    <w:r w:rsidRPr="00B06DB9">
      <w:rPr>
        <w:rFonts w:ascii="Century Gothic" w:hAnsi="Century Gothic"/>
        <w:b/>
        <w:color w:val="002060"/>
        <w:sz w:val="20"/>
      </w:rPr>
      <w:br/>
    </w:r>
    <w:r w:rsidRPr="001A1643">
      <w:rPr>
        <w:rFonts w:ascii="Century Gothic" w:hAnsi="Century Gothic"/>
        <w:color w:val="002060"/>
        <w:sz w:val="20"/>
      </w:rPr>
      <w:t>Fone: (19) 3589-52</w:t>
    </w:r>
    <w:r>
      <w:rPr>
        <w:rFonts w:ascii="Century Gothic" w:hAnsi="Century Gothic"/>
        <w:color w:val="002060"/>
        <w:sz w:val="20"/>
      </w:rPr>
      <w:t>01</w:t>
    </w:r>
    <w:r w:rsidRPr="001A1643">
      <w:rPr>
        <w:rFonts w:ascii="Century Gothic" w:hAnsi="Century Gothic"/>
        <w:color w:val="002060"/>
        <w:sz w:val="20"/>
      </w:rPr>
      <w:t xml:space="preserve"> / 3589-52</w:t>
    </w:r>
    <w:r>
      <w:rPr>
        <w:rFonts w:ascii="Century Gothic" w:hAnsi="Century Gothic"/>
        <w:color w:val="002060"/>
        <w:sz w:val="20"/>
      </w:rPr>
      <w:t>02 / 3589-5203</w:t>
    </w:r>
    <w:r w:rsidRPr="001A1643">
      <w:rPr>
        <w:rFonts w:ascii="Century Gothic" w:hAnsi="Century Gothic"/>
        <w:color w:val="002060"/>
        <w:sz w:val="20"/>
      </w:rPr>
      <w:t xml:space="preserve"> </w:t>
    </w:r>
    <w:r w:rsidRPr="001A1643">
      <w:rPr>
        <w:rFonts w:ascii="Century Gothic" w:hAnsi="Century Gothic"/>
        <w:color w:val="002060"/>
        <w:sz w:val="20"/>
      </w:rPr>
      <w:br/>
    </w:r>
    <w:r w:rsidRPr="00B06DB9">
      <w:rPr>
        <w:rFonts w:ascii="Century Gothic" w:hAnsi="Century Gothic"/>
        <w:color w:val="002060"/>
        <w:sz w:val="20"/>
        <w:u w:val="single"/>
      </w:rPr>
      <w:t>www.portoferreira.sp.gov.br</w:t>
    </w:r>
    <w:r w:rsidRPr="001A1643">
      <w:rPr>
        <w:rFonts w:ascii="Century Gothic" w:hAnsi="Century Gothic"/>
        <w:color w:val="002060"/>
        <w:sz w:val="20"/>
      </w:rPr>
      <w:t xml:space="preserve">| </w:t>
    </w:r>
    <w:smartTag w:uri="urn:schemas-microsoft-com:office:smarttags" w:element="PersonName">
      <w:r>
        <w:rPr>
          <w:rFonts w:ascii="Century Gothic" w:hAnsi="Century Gothic"/>
          <w:color w:val="002060"/>
          <w:sz w:val="20"/>
          <w:u w:val="single"/>
        </w:rPr>
        <w:t>gabinete</w:t>
      </w:r>
      <w:r w:rsidRPr="00B06DB9">
        <w:rPr>
          <w:rFonts w:ascii="Century Gothic" w:hAnsi="Century Gothic"/>
          <w:color w:val="002060"/>
          <w:sz w:val="20"/>
          <w:u w:val="single"/>
        </w:rPr>
        <w:t>@</w:t>
      </w:r>
      <w:r w:rsidRPr="00F32039">
        <w:rPr>
          <w:rFonts w:ascii="Century Gothic" w:hAnsi="Century Gothic"/>
          <w:color w:val="002060"/>
          <w:sz w:val="20"/>
          <w:u w:val="single"/>
        </w:rPr>
        <w:t>portoferreira.sp.gov.br</w:t>
      </w:r>
    </w:smartTag>
  </w:p>
  <w:p w:rsidR="00861C4A" w:rsidRPr="003820C8" w:rsidRDefault="00861C4A" w:rsidP="009C3A2B">
    <w:pPr>
      <w:pStyle w:val="Footer"/>
      <w:jc w:val="center"/>
      <w:rPr>
        <w:rFonts w:ascii="Century Gothic" w:hAnsi="Century Gothic"/>
      </w:rPr>
    </w:pPr>
  </w:p>
  <w:p w:rsidR="00861C4A" w:rsidRPr="003820C8" w:rsidRDefault="00861C4A" w:rsidP="003820C8">
    <w:pPr>
      <w:pStyle w:val="Footer"/>
      <w:jc w:val="center"/>
      <w:rPr>
        <w:rFonts w:ascii="Century Gothic" w:hAnsi="Century Gothic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C4A" w:rsidRDefault="00861C4A" w:rsidP="00F464BB">
      <w:pPr>
        <w:spacing w:after="0" w:line="240" w:lineRule="auto"/>
      </w:pPr>
      <w:r>
        <w:separator/>
      </w:r>
    </w:p>
  </w:footnote>
  <w:footnote w:type="continuationSeparator" w:id="0">
    <w:p w:rsidR="00861C4A" w:rsidRDefault="00861C4A" w:rsidP="00F4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98" w:type="dxa"/>
      <w:jc w:val="center"/>
      <w:tblInd w:w="403" w:type="dxa"/>
      <w:tblLook w:val="00A0"/>
    </w:tblPr>
    <w:tblGrid>
      <w:gridCol w:w="2649"/>
      <w:gridCol w:w="7844"/>
    </w:tblGrid>
    <w:tr w:rsidR="00861C4A" w:rsidRPr="00216788" w:rsidTr="000D573C">
      <w:trPr>
        <w:trHeight w:val="2233"/>
        <w:jc w:val="center"/>
      </w:trPr>
      <w:tc>
        <w:tcPr>
          <w:tcW w:w="2221" w:type="dxa"/>
        </w:tcPr>
        <w:p w:rsidR="00861C4A" w:rsidRPr="00216788" w:rsidRDefault="00861C4A" w:rsidP="000D573C">
          <w:pPr>
            <w:pStyle w:val="Header"/>
            <w:ind w:left="739" w:right="120"/>
            <w:jc w:val="center"/>
            <w:rPr>
              <w:rFonts w:ascii="Arial" w:hAnsi="Arial" w:cs="Arial"/>
              <w:b/>
              <w:sz w:val="17"/>
              <w:szCs w:val="17"/>
            </w:rPr>
          </w:pPr>
          <w:r w:rsidRPr="00CB7D76">
            <w:rPr>
              <w:rFonts w:ascii="Arial" w:hAnsi="Arial" w:cs="Arial"/>
              <w:b/>
              <w:noProof/>
              <w:sz w:val="17"/>
              <w:szCs w:val="17"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1" o:spid="_x0000_i1026" type="#_x0000_t75" style="width:63.75pt;height:82.5pt;visibility:visible">
                <v:imagedata r:id="rId1" o:title=""/>
              </v:shape>
            </w:pict>
          </w:r>
        </w:p>
        <w:p w:rsidR="00861C4A" w:rsidRPr="000D573C" w:rsidRDefault="00861C4A" w:rsidP="000D573C">
          <w:pPr>
            <w:pStyle w:val="Header"/>
            <w:ind w:left="559" w:right="57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t-BR"/>
            </w:rPr>
            <w:pict>
              <v:line id="Conector reto 62" o:spid="_x0000_s2049" style="position:absolute;left:0;text-align:left;z-index:251660288;visibility:visible" from="18.95pt,11.9pt" to="468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" strokecolor="#002060" strokeweight="1.5pt">
                <v:stroke joinstyle="miter"/>
              </v:line>
            </w:pict>
          </w:r>
          <w:r w:rsidRPr="000D573C">
            <w:rPr>
              <w:rFonts w:ascii="Arial" w:hAnsi="Arial" w:cs="Arial"/>
              <w:color w:val="002060"/>
              <w:sz w:val="16"/>
              <w:szCs w:val="16"/>
            </w:rPr>
            <w:t>PORTO FERREIRA</w:t>
          </w:r>
        </w:p>
      </w:tc>
      <w:tc>
        <w:tcPr>
          <w:tcW w:w="7977" w:type="dxa"/>
        </w:tcPr>
        <w:p w:rsidR="00861C4A" w:rsidRDefault="00861C4A" w:rsidP="000D573C">
          <w:pPr>
            <w:pStyle w:val="Header"/>
            <w:spacing w:line="276" w:lineRule="auto"/>
            <w:jc w:val="center"/>
            <w:rPr>
              <w:rFonts w:ascii="Arial" w:hAnsi="Arial" w:cs="Arial"/>
              <w:b/>
              <w:color w:val="002060"/>
              <w:sz w:val="24"/>
              <w:szCs w:val="24"/>
            </w:rPr>
          </w:pPr>
        </w:p>
        <w:p w:rsidR="00861C4A" w:rsidRPr="000D573C" w:rsidRDefault="00861C4A" w:rsidP="000D573C">
          <w:pPr>
            <w:pStyle w:val="Header"/>
            <w:spacing w:line="276" w:lineRule="auto"/>
            <w:ind w:left="-715"/>
            <w:jc w:val="center"/>
            <w:rPr>
              <w:rFonts w:ascii="Arial" w:hAnsi="Arial" w:cs="Arial"/>
              <w:b/>
              <w:color w:val="002060"/>
              <w:sz w:val="24"/>
              <w:szCs w:val="24"/>
            </w:rPr>
          </w:pPr>
          <w:r w:rsidRPr="000D573C">
            <w:rPr>
              <w:rFonts w:ascii="Arial" w:hAnsi="Arial" w:cs="Arial"/>
              <w:b/>
              <w:color w:val="002060"/>
              <w:sz w:val="24"/>
              <w:szCs w:val="24"/>
            </w:rPr>
            <w:t>PREFEITURA MUNICIPAL DE PORTO FERREIRA</w:t>
          </w:r>
        </w:p>
        <w:p w:rsidR="00861C4A" w:rsidRPr="000D573C" w:rsidRDefault="00861C4A" w:rsidP="000D573C">
          <w:pPr>
            <w:pStyle w:val="Header"/>
            <w:spacing w:line="276" w:lineRule="auto"/>
            <w:ind w:left="-715"/>
            <w:jc w:val="center"/>
            <w:rPr>
              <w:rFonts w:ascii="Arial" w:hAnsi="Arial" w:cs="Arial"/>
              <w:b/>
              <w:color w:val="002060"/>
              <w:sz w:val="20"/>
              <w:szCs w:val="20"/>
            </w:rPr>
          </w:pPr>
          <w:r w:rsidRPr="000D573C">
            <w:rPr>
              <w:rFonts w:ascii="Arial" w:hAnsi="Arial" w:cs="Arial"/>
              <w:color w:val="002060"/>
              <w:sz w:val="20"/>
              <w:szCs w:val="20"/>
            </w:rPr>
            <w:t>“A CAPITAL NACIONAL DA CERÂMICA ARTÍSTICA E DA DECORAÇÃO”</w:t>
          </w:r>
          <w:r w:rsidRPr="000D573C">
            <w:rPr>
              <w:rFonts w:ascii="Arial" w:hAnsi="Arial" w:cs="Arial"/>
              <w:b/>
              <w:color w:val="002060"/>
              <w:sz w:val="20"/>
              <w:szCs w:val="20"/>
            </w:rPr>
            <w:br/>
          </w:r>
        </w:p>
        <w:p w:rsidR="00861C4A" w:rsidRPr="000D573C" w:rsidRDefault="00861C4A" w:rsidP="000D573C">
          <w:pPr>
            <w:pStyle w:val="Header"/>
            <w:spacing w:line="276" w:lineRule="auto"/>
            <w:ind w:left="-715"/>
            <w:jc w:val="center"/>
            <w:rPr>
              <w:rFonts w:ascii="Arial" w:hAnsi="Arial" w:cs="Arial"/>
              <w:b/>
              <w:color w:val="002060"/>
              <w:sz w:val="24"/>
              <w:szCs w:val="24"/>
            </w:rPr>
          </w:pPr>
          <w:r w:rsidRPr="000D573C">
            <w:rPr>
              <w:rFonts w:ascii="Arial" w:hAnsi="Arial" w:cs="Arial"/>
              <w:b/>
              <w:color w:val="002060"/>
              <w:sz w:val="24"/>
              <w:szCs w:val="24"/>
            </w:rPr>
            <w:t>GABINETE DO PREFEITO</w:t>
          </w:r>
        </w:p>
        <w:p w:rsidR="00861C4A" w:rsidRPr="00386AAF" w:rsidRDefault="00861C4A" w:rsidP="00216788">
          <w:pPr>
            <w:pStyle w:val="Header"/>
            <w:spacing w:line="276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:rsidR="00861C4A" w:rsidRPr="00216788" w:rsidRDefault="00861C4A" w:rsidP="00216788">
          <w:pPr>
            <w:pStyle w:val="Header"/>
            <w:spacing w:line="276" w:lineRule="auto"/>
            <w:jc w:val="center"/>
            <w:rPr>
              <w:rFonts w:ascii="Century Gothic" w:hAnsi="Century Gothic" w:cs="Arial"/>
              <w:b/>
              <w:sz w:val="17"/>
              <w:szCs w:val="17"/>
            </w:rPr>
          </w:pPr>
        </w:p>
      </w:tc>
    </w:tr>
  </w:tbl>
  <w:p w:rsidR="00861C4A" w:rsidRDefault="00861C4A" w:rsidP="00F464BB">
    <w:pPr>
      <w:pStyle w:val="Header"/>
      <w:ind w:left="-851"/>
      <w:rPr>
        <w:rFonts w:ascii="Arial" w:hAnsi="Arial" w:cs="Arial"/>
        <w:b/>
        <w:sz w:val="17"/>
        <w:szCs w:val="17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405E2"/>
    <w:multiLevelType w:val="hybridMultilevel"/>
    <w:tmpl w:val="AF0E5A2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8747C1"/>
    <w:multiLevelType w:val="hybridMultilevel"/>
    <w:tmpl w:val="0ED68C0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64BB"/>
    <w:rsid w:val="000003D6"/>
    <w:rsid w:val="00002DF2"/>
    <w:rsid w:val="000041A4"/>
    <w:rsid w:val="00016131"/>
    <w:rsid w:val="00056856"/>
    <w:rsid w:val="0006331E"/>
    <w:rsid w:val="000821EB"/>
    <w:rsid w:val="00083B20"/>
    <w:rsid w:val="00085638"/>
    <w:rsid w:val="00087EDC"/>
    <w:rsid w:val="0009360B"/>
    <w:rsid w:val="00094834"/>
    <w:rsid w:val="00096FDB"/>
    <w:rsid w:val="00097490"/>
    <w:rsid w:val="000B76C0"/>
    <w:rsid w:val="000C1408"/>
    <w:rsid w:val="000C14A8"/>
    <w:rsid w:val="000C69F8"/>
    <w:rsid w:val="000D0052"/>
    <w:rsid w:val="000D3F40"/>
    <w:rsid w:val="000D573C"/>
    <w:rsid w:val="000E2238"/>
    <w:rsid w:val="000E3704"/>
    <w:rsid w:val="000F15A3"/>
    <w:rsid w:val="00101C7C"/>
    <w:rsid w:val="00105EF9"/>
    <w:rsid w:val="001160CE"/>
    <w:rsid w:val="00123A46"/>
    <w:rsid w:val="0012612F"/>
    <w:rsid w:val="0012699E"/>
    <w:rsid w:val="00131279"/>
    <w:rsid w:val="00154309"/>
    <w:rsid w:val="00164E02"/>
    <w:rsid w:val="00171867"/>
    <w:rsid w:val="0018110F"/>
    <w:rsid w:val="0018215E"/>
    <w:rsid w:val="001903A1"/>
    <w:rsid w:val="001928AD"/>
    <w:rsid w:val="00196203"/>
    <w:rsid w:val="001972F0"/>
    <w:rsid w:val="001A1643"/>
    <w:rsid w:val="001A478D"/>
    <w:rsid w:val="001B668C"/>
    <w:rsid w:val="001C1C39"/>
    <w:rsid w:val="001C308A"/>
    <w:rsid w:val="001C33C6"/>
    <w:rsid w:val="001D1442"/>
    <w:rsid w:val="001D2FD6"/>
    <w:rsid w:val="001D45F7"/>
    <w:rsid w:val="001E39E9"/>
    <w:rsid w:val="001F196D"/>
    <w:rsid w:val="001F42EF"/>
    <w:rsid w:val="001F6481"/>
    <w:rsid w:val="0021403D"/>
    <w:rsid w:val="00216788"/>
    <w:rsid w:val="0022080C"/>
    <w:rsid w:val="00226686"/>
    <w:rsid w:val="00230F61"/>
    <w:rsid w:val="002360B3"/>
    <w:rsid w:val="00236F11"/>
    <w:rsid w:val="002402D4"/>
    <w:rsid w:val="00247257"/>
    <w:rsid w:val="00263096"/>
    <w:rsid w:val="00273BF1"/>
    <w:rsid w:val="0027766B"/>
    <w:rsid w:val="00281E73"/>
    <w:rsid w:val="00294934"/>
    <w:rsid w:val="00296D18"/>
    <w:rsid w:val="00296F79"/>
    <w:rsid w:val="002A39F3"/>
    <w:rsid w:val="002B624D"/>
    <w:rsid w:val="002C05CD"/>
    <w:rsid w:val="002C0D20"/>
    <w:rsid w:val="002C743C"/>
    <w:rsid w:val="002E4C01"/>
    <w:rsid w:val="002E7644"/>
    <w:rsid w:val="00304357"/>
    <w:rsid w:val="0030620B"/>
    <w:rsid w:val="00306813"/>
    <w:rsid w:val="003074C1"/>
    <w:rsid w:val="00317A18"/>
    <w:rsid w:val="00320549"/>
    <w:rsid w:val="0032533B"/>
    <w:rsid w:val="0033217F"/>
    <w:rsid w:val="0035211E"/>
    <w:rsid w:val="00353848"/>
    <w:rsid w:val="003622C5"/>
    <w:rsid w:val="003718AB"/>
    <w:rsid w:val="00372799"/>
    <w:rsid w:val="00375967"/>
    <w:rsid w:val="003820C8"/>
    <w:rsid w:val="00382984"/>
    <w:rsid w:val="00384735"/>
    <w:rsid w:val="0038595A"/>
    <w:rsid w:val="00385A77"/>
    <w:rsid w:val="00386AAF"/>
    <w:rsid w:val="0039319D"/>
    <w:rsid w:val="00395CE4"/>
    <w:rsid w:val="003A2EC2"/>
    <w:rsid w:val="003A38AA"/>
    <w:rsid w:val="003B3073"/>
    <w:rsid w:val="003B4CF7"/>
    <w:rsid w:val="003B55CF"/>
    <w:rsid w:val="003C113A"/>
    <w:rsid w:val="003C3ACB"/>
    <w:rsid w:val="003C62EC"/>
    <w:rsid w:val="003C7C98"/>
    <w:rsid w:val="003D19C7"/>
    <w:rsid w:val="003E265C"/>
    <w:rsid w:val="00410A3F"/>
    <w:rsid w:val="00413A6B"/>
    <w:rsid w:val="004142B0"/>
    <w:rsid w:val="00414B1C"/>
    <w:rsid w:val="004161B1"/>
    <w:rsid w:val="00421EF3"/>
    <w:rsid w:val="00421F6A"/>
    <w:rsid w:val="00434220"/>
    <w:rsid w:val="004432BD"/>
    <w:rsid w:val="0045649F"/>
    <w:rsid w:val="00463317"/>
    <w:rsid w:val="0046661C"/>
    <w:rsid w:val="00472D73"/>
    <w:rsid w:val="0047580D"/>
    <w:rsid w:val="0048558A"/>
    <w:rsid w:val="00490D14"/>
    <w:rsid w:val="00496605"/>
    <w:rsid w:val="004A2C71"/>
    <w:rsid w:val="004B746C"/>
    <w:rsid w:val="004C23FD"/>
    <w:rsid w:val="004D393E"/>
    <w:rsid w:val="004D4CC7"/>
    <w:rsid w:val="004E5FAF"/>
    <w:rsid w:val="004E622F"/>
    <w:rsid w:val="004F3C8C"/>
    <w:rsid w:val="004F46AD"/>
    <w:rsid w:val="0050358E"/>
    <w:rsid w:val="0051023D"/>
    <w:rsid w:val="0051551E"/>
    <w:rsid w:val="00517305"/>
    <w:rsid w:val="00520EB0"/>
    <w:rsid w:val="0053360A"/>
    <w:rsid w:val="00535525"/>
    <w:rsid w:val="005471DC"/>
    <w:rsid w:val="00550F63"/>
    <w:rsid w:val="005516D1"/>
    <w:rsid w:val="00551C34"/>
    <w:rsid w:val="00553382"/>
    <w:rsid w:val="0056051C"/>
    <w:rsid w:val="005659A4"/>
    <w:rsid w:val="0056661A"/>
    <w:rsid w:val="00574643"/>
    <w:rsid w:val="00584CBB"/>
    <w:rsid w:val="00586029"/>
    <w:rsid w:val="00586C0F"/>
    <w:rsid w:val="005873B4"/>
    <w:rsid w:val="00590261"/>
    <w:rsid w:val="005959B5"/>
    <w:rsid w:val="005A616C"/>
    <w:rsid w:val="005B1D66"/>
    <w:rsid w:val="005B279E"/>
    <w:rsid w:val="005B4E78"/>
    <w:rsid w:val="005C22BC"/>
    <w:rsid w:val="005C7C4C"/>
    <w:rsid w:val="005D024A"/>
    <w:rsid w:val="005E501B"/>
    <w:rsid w:val="005F3B6B"/>
    <w:rsid w:val="005F709E"/>
    <w:rsid w:val="00602BBA"/>
    <w:rsid w:val="0060479E"/>
    <w:rsid w:val="0061440C"/>
    <w:rsid w:val="0062126E"/>
    <w:rsid w:val="0062381D"/>
    <w:rsid w:val="006561A3"/>
    <w:rsid w:val="006574B5"/>
    <w:rsid w:val="00680474"/>
    <w:rsid w:val="006831F5"/>
    <w:rsid w:val="006A0E77"/>
    <w:rsid w:val="006A151F"/>
    <w:rsid w:val="006A1DB6"/>
    <w:rsid w:val="006A5B77"/>
    <w:rsid w:val="006A64C1"/>
    <w:rsid w:val="006B0B67"/>
    <w:rsid w:val="006B71D0"/>
    <w:rsid w:val="006C304C"/>
    <w:rsid w:val="006C6A5B"/>
    <w:rsid w:val="006D224D"/>
    <w:rsid w:val="006E43BA"/>
    <w:rsid w:val="006F0A30"/>
    <w:rsid w:val="00700BC6"/>
    <w:rsid w:val="007069EC"/>
    <w:rsid w:val="00722769"/>
    <w:rsid w:val="007272AD"/>
    <w:rsid w:val="00732111"/>
    <w:rsid w:val="007371A7"/>
    <w:rsid w:val="007432F1"/>
    <w:rsid w:val="007543A9"/>
    <w:rsid w:val="00757A8C"/>
    <w:rsid w:val="007717B0"/>
    <w:rsid w:val="007744C4"/>
    <w:rsid w:val="007873FD"/>
    <w:rsid w:val="00787C09"/>
    <w:rsid w:val="007B0EFE"/>
    <w:rsid w:val="007B2CA1"/>
    <w:rsid w:val="007C2A65"/>
    <w:rsid w:val="007C2C48"/>
    <w:rsid w:val="008046A8"/>
    <w:rsid w:val="008131D4"/>
    <w:rsid w:val="008200BE"/>
    <w:rsid w:val="008222F4"/>
    <w:rsid w:val="008369B4"/>
    <w:rsid w:val="00852570"/>
    <w:rsid w:val="00857E92"/>
    <w:rsid w:val="008618B1"/>
    <w:rsid w:val="00861C4A"/>
    <w:rsid w:val="00865987"/>
    <w:rsid w:val="00867A41"/>
    <w:rsid w:val="0087529E"/>
    <w:rsid w:val="008762EC"/>
    <w:rsid w:val="008908BC"/>
    <w:rsid w:val="008A05C2"/>
    <w:rsid w:val="008A28B1"/>
    <w:rsid w:val="008B2D3E"/>
    <w:rsid w:val="008D0396"/>
    <w:rsid w:val="008D6134"/>
    <w:rsid w:val="008F4FCF"/>
    <w:rsid w:val="00902AFF"/>
    <w:rsid w:val="009046A9"/>
    <w:rsid w:val="0090684F"/>
    <w:rsid w:val="0091243B"/>
    <w:rsid w:val="009133E8"/>
    <w:rsid w:val="009236B7"/>
    <w:rsid w:val="00944F17"/>
    <w:rsid w:val="00952067"/>
    <w:rsid w:val="009609AF"/>
    <w:rsid w:val="009612BE"/>
    <w:rsid w:val="009770BA"/>
    <w:rsid w:val="00981D4D"/>
    <w:rsid w:val="0099115A"/>
    <w:rsid w:val="009945DA"/>
    <w:rsid w:val="00997BA1"/>
    <w:rsid w:val="009B4510"/>
    <w:rsid w:val="009B74AF"/>
    <w:rsid w:val="009C1EB8"/>
    <w:rsid w:val="009C3324"/>
    <w:rsid w:val="009C3A2B"/>
    <w:rsid w:val="009C70DC"/>
    <w:rsid w:val="009D0639"/>
    <w:rsid w:val="009D2D98"/>
    <w:rsid w:val="009E4C24"/>
    <w:rsid w:val="009F0A7D"/>
    <w:rsid w:val="009F11D1"/>
    <w:rsid w:val="00A100DF"/>
    <w:rsid w:val="00A23CB8"/>
    <w:rsid w:val="00A24ED0"/>
    <w:rsid w:val="00A254D0"/>
    <w:rsid w:val="00A477A9"/>
    <w:rsid w:val="00A47CFF"/>
    <w:rsid w:val="00A47D4A"/>
    <w:rsid w:val="00A535B2"/>
    <w:rsid w:val="00A5684F"/>
    <w:rsid w:val="00A56D0B"/>
    <w:rsid w:val="00A811D0"/>
    <w:rsid w:val="00A81911"/>
    <w:rsid w:val="00AB3740"/>
    <w:rsid w:val="00AB5B0B"/>
    <w:rsid w:val="00AB7D27"/>
    <w:rsid w:val="00AC00FE"/>
    <w:rsid w:val="00AC2D68"/>
    <w:rsid w:val="00AC7574"/>
    <w:rsid w:val="00AD2A8F"/>
    <w:rsid w:val="00AD59D4"/>
    <w:rsid w:val="00AD6283"/>
    <w:rsid w:val="00AE7848"/>
    <w:rsid w:val="00AE7D37"/>
    <w:rsid w:val="00AF100C"/>
    <w:rsid w:val="00AF22A4"/>
    <w:rsid w:val="00B012EC"/>
    <w:rsid w:val="00B06DB9"/>
    <w:rsid w:val="00B25037"/>
    <w:rsid w:val="00B31A30"/>
    <w:rsid w:val="00B34035"/>
    <w:rsid w:val="00B4391F"/>
    <w:rsid w:val="00B538B8"/>
    <w:rsid w:val="00B81C42"/>
    <w:rsid w:val="00B836C2"/>
    <w:rsid w:val="00B939F0"/>
    <w:rsid w:val="00BD7FDC"/>
    <w:rsid w:val="00BF0ADF"/>
    <w:rsid w:val="00BF7C37"/>
    <w:rsid w:val="00C11691"/>
    <w:rsid w:val="00C1312D"/>
    <w:rsid w:val="00C15283"/>
    <w:rsid w:val="00C157DD"/>
    <w:rsid w:val="00C3013C"/>
    <w:rsid w:val="00C34E04"/>
    <w:rsid w:val="00C363B8"/>
    <w:rsid w:val="00C514D1"/>
    <w:rsid w:val="00C807A2"/>
    <w:rsid w:val="00C86107"/>
    <w:rsid w:val="00C96359"/>
    <w:rsid w:val="00C97EBE"/>
    <w:rsid w:val="00CA6861"/>
    <w:rsid w:val="00CB3D1C"/>
    <w:rsid w:val="00CB5621"/>
    <w:rsid w:val="00CB6C97"/>
    <w:rsid w:val="00CB7D76"/>
    <w:rsid w:val="00CC4F27"/>
    <w:rsid w:val="00CC560C"/>
    <w:rsid w:val="00CC566E"/>
    <w:rsid w:val="00CD4A5D"/>
    <w:rsid w:val="00CE3C2C"/>
    <w:rsid w:val="00CE572D"/>
    <w:rsid w:val="00D00F70"/>
    <w:rsid w:val="00D023E0"/>
    <w:rsid w:val="00D050A1"/>
    <w:rsid w:val="00D06375"/>
    <w:rsid w:val="00D35D0A"/>
    <w:rsid w:val="00D44FBD"/>
    <w:rsid w:val="00D46404"/>
    <w:rsid w:val="00D475BD"/>
    <w:rsid w:val="00D76014"/>
    <w:rsid w:val="00D838EF"/>
    <w:rsid w:val="00D864B7"/>
    <w:rsid w:val="00D9378D"/>
    <w:rsid w:val="00DA06D7"/>
    <w:rsid w:val="00DB4D3C"/>
    <w:rsid w:val="00DD08FB"/>
    <w:rsid w:val="00DE493D"/>
    <w:rsid w:val="00DE6FE7"/>
    <w:rsid w:val="00DE7A66"/>
    <w:rsid w:val="00DF0248"/>
    <w:rsid w:val="00DF5B2B"/>
    <w:rsid w:val="00E076FE"/>
    <w:rsid w:val="00E12D87"/>
    <w:rsid w:val="00E21627"/>
    <w:rsid w:val="00E41E38"/>
    <w:rsid w:val="00E474DC"/>
    <w:rsid w:val="00E4789A"/>
    <w:rsid w:val="00E60136"/>
    <w:rsid w:val="00E731BD"/>
    <w:rsid w:val="00E87A93"/>
    <w:rsid w:val="00E931A4"/>
    <w:rsid w:val="00E97C77"/>
    <w:rsid w:val="00EA4112"/>
    <w:rsid w:val="00EA660F"/>
    <w:rsid w:val="00EB373A"/>
    <w:rsid w:val="00EC3D90"/>
    <w:rsid w:val="00EC5E16"/>
    <w:rsid w:val="00ED032A"/>
    <w:rsid w:val="00ED1E8F"/>
    <w:rsid w:val="00EE4B8C"/>
    <w:rsid w:val="00EF60BC"/>
    <w:rsid w:val="00F12D36"/>
    <w:rsid w:val="00F13E94"/>
    <w:rsid w:val="00F1768C"/>
    <w:rsid w:val="00F249AB"/>
    <w:rsid w:val="00F307B1"/>
    <w:rsid w:val="00F317F9"/>
    <w:rsid w:val="00F32039"/>
    <w:rsid w:val="00F365F0"/>
    <w:rsid w:val="00F451E8"/>
    <w:rsid w:val="00F464BB"/>
    <w:rsid w:val="00F477B2"/>
    <w:rsid w:val="00F554F6"/>
    <w:rsid w:val="00F628B6"/>
    <w:rsid w:val="00F66369"/>
    <w:rsid w:val="00F7239C"/>
    <w:rsid w:val="00F81024"/>
    <w:rsid w:val="00F97238"/>
    <w:rsid w:val="00FA5368"/>
    <w:rsid w:val="00FA69AF"/>
    <w:rsid w:val="00FB7FF8"/>
    <w:rsid w:val="00FF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4DC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A411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480" w:lineRule="atLeast"/>
      <w:jc w:val="right"/>
      <w:outlineLvl w:val="1"/>
    </w:pPr>
    <w:rPr>
      <w:rFonts w:ascii="Bookman Old Style" w:hAnsi="Bookman Old Style"/>
      <w:sz w:val="24"/>
      <w:szCs w:val="20"/>
      <w:lang w:eastAsia="pt-B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C332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F46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464B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464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464BB"/>
    <w:rPr>
      <w:rFonts w:cs="Times New Roman"/>
    </w:rPr>
  </w:style>
  <w:style w:type="table" w:styleId="TableGrid">
    <w:name w:val="Table Grid"/>
    <w:basedOn w:val="TableNormal"/>
    <w:uiPriority w:val="99"/>
    <w:rsid w:val="00F464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820C8"/>
    <w:rPr>
      <w:rFonts w:cs="Times New Roman"/>
      <w:color w:val="0563C1"/>
      <w:u w:val="single"/>
    </w:rPr>
  </w:style>
  <w:style w:type="paragraph" w:styleId="NoSpacing">
    <w:name w:val="No Spacing"/>
    <w:uiPriority w:val="99"/>
    <w:qFormat/>
    <w:rsid w:val="00281E7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60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EA4112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0" w:line="480" w:lineRule="atLeast"/>
      <w:jc w:val="both"/>
    </w:pPr>
    <w:rPr>
      <w:rFonts w:ascii="Bookman Old Style" w:hAnsi="Bookman Old Style"/>
      <w:b/>
      <w:sz w:val="24"/>
      <w:szCs w:val="20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C3324"/>
    <w:rPr>
      <w:rFonts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locked/>
    <w:rsid w:val="009F11D1"/>
    <w:pPr>
      <w:spacing w:after="0" w:line="240" w:lineRule="auto"/>
      <w:jc w:val="center"/>
    </w:pPr>
    <w:rPr>
      <w:rFonts w:ascii="Book Antiqua" w:hAnsi="Book Antiqua"/>
      <w:b/>
      <w:sz w:val="24"/>
      <w:szCs w:val="20"/>
      <w:lang w:eastAsia="pt-BR"/>
    </w:rPr>
  </w:style>
  <w:style w:type="character" w:customStyle="1" w:styleId="TitleChar">
    <w:name w:val="Title Char"/>
    <w:basedOn w:val="DefaultParagraphFont"/>
    <w:link w:val="Title"/>
    <w:uiPriority w:val="99"/>
    <w:locked/>
    <w:rsid w:val="009F11D1"/>
    <w:rPr>
      <w:rFonts w:ascii="Book Antiqua" w:hAnsi="Book Antiqua" w:cs="Times New Roman"/>
      <w:b/>
      <w:sz w:val="24"/>
      <w:lang w:val="pt-BR" w:eastAsia="pt-BR"/>
    </w:rPr>
  </w:style>
  <w:style w:type="paragraph" w:styleId="Subtitle">
    <w:name w:val="Subtitle"/>
    <w:basedOn w:val="Normal"/>
    <w:link w:val="SubtitleChar1"/>
    <w:uiPriority w:val="99"/>
    <w:qFormat/>
    <w:locked/>
    <w:rsid w:val="009F11D1"/>
    <w:pPr>
      <w:spacing w:after="0" w:line="240" w:lineRule="auto"/>
      <w:ind w:firstLine="567"/>
    </w:pPr>
    <w:rPr>
      <w:sz w:val="24"/>
      <w:szCs w:val="20"/>
      <w:lang w:eastAsia="pt-BR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8558A"/>
    <w:rPr>
      <w:rFonts w:ascii="Cambria" w:hAnsi="Cambria" w:cs="Times New Roman"/>
      <w:sz w:val="24"/>
      <w:szCs w:val="24"/>
      <w:lang w:eastAsia="en-US"/>
    </w:rPr>
  </w:style>
  <w:style w:type="character" w:customStyle="1" w:styleId="SubtitleChar1">
    <w:name w:val="Subtitle Char1"/>
    <w:link w:val="Subtitle"/>
    <w:uiPriority w:val="99"/>
    <w:locked/>
    <w:rsid w:val="009F11D1"/>
    <w:rPr>
      <w:sz w:val="24"/>
      <w:lang w:val="pt-BR" w:eastAsia="pt-BR"/>
    </w:rPr>
  </w:style>
  <w:style w:type="paragraph" w:customStyle="1" w:styleId="Standard">
    <w:name w:val="Standard"/>
    <w:uiPriority w:val="99"/>
    <w:rsid w:val="009F11D1"/>
    <w:pPr>
      <w:suppressAutoHyphens/>
      <w:autoSpaceDN w:val="0"/>
      <w:textAlignment w:val="baseline"/>
    </w:pPr>
    <w:rPr>
      <w:rFonts w:ascii="Times New Roman" w:hAnsi="Times New Roman"/>
      <w:kern w:val="3"/>
      <w:sz w:val="20"/>
      <w:szCs w:val="20"/>
    </w:rPr>
  </w:style>
  <w:style w:type="character" w:styleId="PageNumber">
    <w:name w:val="page number"/>
    <w:basedOn w:val="DefaultParagraphFont"/>
    <w:uiPriority w:val="99"/>
    <w:rsid w:val="004E5FA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145</Words>
  <Characters>785</Characters>
  <Application>Microsoft Office Outlook</Application>
  <DocSecurity>0</DocSecurity>
  <Lines>0</Lines>
  <Paragraphs>0</Paragraphs>
  <ScaleCrop>false</ScaleCrop>
  <Company>Telefonica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</dc:title>
  <dc:subject/>
  <dc:creator>João</dc:creator>
  <cp:keywords/>
  <dc:description/>
  <cp:lastModifiedBy>saudde00</cp:lastModifiedBy>
  <cp:revision>2</cp:revision>
  <cp:lastPrinted>2018-11-29T13:43:00Z</cp:lastPrinted>
  <dcterms:created xsi:type="dcterms:W3CDTF">2019-02-14T16:01:00Z</dcterms:created>
  <dcterms:modified xsi:type="dcterms:W3CDTF">2019-02-14T16:01:00Z</dcterms:modified>
</cp:coreProperties>
</file>